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stTable6Colorful-Accent2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6094"/>
      </w:tblGrid>
      <w:tr w:rsidR="00F63C06" w:rsidRPr="00C374CB" w14:paraId="54009DAF" w14:textId="77777777" w:rsidTr="00F36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pct"/>
            <w:vAlign w:val="center"/>
          </w:tcPr>
          <w:p w14:paraId="1758B828" w14:textId="77777777" w:rsidR="00F63C06" w:rsidRPr="00C374CB" w:rsidRDefault="00F63C06" w:rsidP="002116D5">
            <w:pPr>
              <w:spacing w:before="0"/>
              <w:rPr>
                <w:rFonts w:cstheme="minorHAnsi"/>
                <w:b w:val="0"/>
                <w:bCs w:val="0"/>
                <w:color w:val="auto"/>
                <w:sz w:val="22"/>
                <w:szCs w:val="22"/>
              </w:rPr>
            </w:pPr>
            <w:r w:rsidRPr="00C374CB">
              <w:rPr>
                <w:rFonts w:cstheme="minorHAnsi"/>
                <w:color w:val="auto"/>
                <w:sz w:val="22"/>
                <w:szCs w:val="22"/>
              </w:rPr>
              <w:t>Student name &amp; class:</w:t>
            </w:r>
          </w:p>
        </w:tc>
        <w:tc>
          <w:tcPr>
            <w:tcW w:w="2757" w:type="pct"/>
            <w:vAlign w:val="center"/>
          </w:tcPr>
          <w:p w14:paraId="419D8B95" w14:textId="77777777" w:rsidR="00F63C06" w:rsidRPr="00C374CB" w:rsidRDefault="00F63C06" w:rsidP="002116D5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  <w:szCs w:val="22"/>
              </w:rPr>
            </w:pPr>
            <w:r w:rsidRPr="00C374CB">
              <w:rPr>
                <w:rFonts w:cstheme="minorHAnsi"/>
                <w:bCs w:val="0"/>
                <w:color w:val="auto"/>
                <w:sz w:val="22"/>
                <w:szCs w:val="22"/>
              </w:rPr>
              <w:t>Parent/Guardian name:</w:t>
            </w:r>
          </w:p>
        </w:tc>
      </w:tr>
      <w:tr w:rsidR="00F63C06" w:rsidRPr="00C374CB" w14:paraId="10EA7315" w14:textId="77777777" w:rsidTr="00F36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3" w:type="pct"/>
            <w:shd w:val="clear" w:color="auto" w:fill="auto"/>
            <w:vAlign w:val="center"/>
          </w:tcPr>
          <w:p w14:paraId="36AE1226" w14:textId="77777777" w:rsidR="00F63C06" w:rsidRPr="00C374CB" w:rsidRDefault="00F63C06" w:rsidP="002116D5">
            <w:pPr>
              <w:spacing w:before="0"/>
              <w:rPr>
                <w:rFonts w:cstheme="minorHAnsi"/>
                <w:bCs w:val="0"/>
                <w:color w:val="auto"/>
                <w:sz w:val="22"/>
                <w:szCs w:val="22"/>
              </w:rPr>
            </w:pPr>
            <w:r w:rsidRPr="00C374CB">
              <w:rPr>
                <w:rFonts w:cstheme="minorHAnsi"/>
                <w:bCs w:val="0"/>
                <w:color w:val="auto"/>
                <w:sz w:val="22"/>
                <w:szCs w:val="22"/>
              </w:rPr>
              <w:t>Date:</w:t>
            </w:r>
          </w:p>
        </w:tc>
        <w:tc>
          <w:tcPr>
            <w:tcW w:w="2757" w:type="pct"/>
            <w:shd w:val="clear" w:color="auto" w:fill="auto"/>
            <w:vAlign w:val="center"/>
          </w:tcPr>
          <w:p w14:paraId="4EFB11E6" w14:textId="77777777" w:rsidR="00F63C06" w:rsidRPr="00C374CB" w:rsidRDefault="00932336" w:rsidP="00932336">
            <w:pPr>
              <w:spacing w:befor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22"/>
                <w:szCs w:val="22"/>
              </w:rPr>
            </w:pPr>
            <w:r>
              <w:rPr>
                <w:rFonts w:cstheme="minorHAnsi"/>
                <w:b/>
                <w:color w:val="auto"/>
                <w:sz w:val="22"/>
                <w:szCs w:val="22"/>
              </w:rPr>
              <w:t>Mobile</w:t>
            </w:r>
            <w:r w:rsidR="00F63C06" w:rsidRPr="00C374CB">
              <w:rPr>
                <w:rFonts w:cstheme="minorHAnsi"/>
                <w:b/>
                <w:color w:val="auto"/>
                <w:sz w:val="22"/>
                <w:szCs w:val="22"/>
              </w:rPr>
              <w:t>:</w:t>
            </w:r>
          </w:p>
        </w:tc>
      </w:tr>
    </w:tbl>
    <w:tbl>
      <w:tblPr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4"/>
        <w:gridCol w:w="1820"/>
        <w:gridCol w:w="1819"/>
        <w:gridCol w:w="1819"/>
        <w:gridCol w:w="1817"/>
        <w:gridCol w:w="1722"/>
      </w:tblGrid>
      <w:tr w:rsidR="002C6AE0" w:rsidRPr="00C374CB" w14:paraId="36BB0782" w14:textId="77777777" w:rsidTr="2018C32E">
        <w:trPr>
          <w:trHeight w:val="454"/>
        </w:trPr>
        <w:sdt>
          <w:sdtPr>
            <w:rPr>
              <w:sz w:val="22"/>
              <w:szCs w:val="22"/>
            </w:rPr>
            <w:id w:val="1101532736"/>
            <w:placeholder>
              <w:docPart w:val="D70D74F20D6E4065B651CF774BBD26F0"/>
            </w:placeholder>
            <w:temporary/>
            <w:showingPlcHdr/>
            <w15:appearance w15:val="hidden"/>
          </w:sdtPr>
          <w:sdtContent>
            <w:tc>
              <w:tcPr>
                <w:tcW w:w="929" w:type="pct"/>
                <w:shd w:val="clear" w:color="auto" w:fill="FFFFFF" w:themeFill="background1"/>
                <w:vAlign w:val="center"/>
              </w:tcPr>
              <w:p w14:paraId="0D4DADE5" w14:textId="77777777" w:rsidR="00F52B51" w:rsidRPr="00C374CB" w:rsidRDefault="00F52B51" w:rsidP="002116D5">
                <w:pPr>
                  <w:pStyle w:val="TableHeaders"/>
                  <w:spacing w:line="240" w:lineRule="auto"/>
                  <w:jc w:val="left"/>
                  <w:rPr>
                    <w:sz w:val="22"/>
                    <w:szCs w:val="22"/>
                  </w:rPr>
                </w:pPr>
                <w:r w:rsidRPr="00C374CB">
                  <w:rPr>
                    <w:sz w:val="22"/>
                    <w:szCs w:val="22"/>
                  </w:rPr>
                  <w:t>Item</w:t>
                </w:r>
              </w:p>
            </w:tc>
          </w:sdtContent>
        </w:sdt>
        <w:tc>
          <w:tcPr>
            <w:tcW w:w="823" w:type="pct"/>
            <w:shd w:val="clear" w:color="auto" w:fill="FFFFFF" w:themeFill="background1"/>
            <w:vAlign w:val="center"/>
          </w:tcPr>
          <w:p w14:paraId="7814E5AE" w14:textId="77777777" w:rsidR="00F52B51" w:rsidRPr="00C374CB" w:rsidRDefault="002C6AE0" w:rsidP="002116D5">
            <w:pPr>
              <w:pStyle w:val="TableHeaders"/>
              <w:spacing w:line="240" w:lineRule="auto"/>
              <w:rPr>
                <w:sz w:val="22"/>
                <w:szCs w:val="22"/>
              </w:rPr>
            </w:pPr>
            <w:r w:rsidRPr="00C374CB">
              <w:rPr>
                <w:sz w:val="22"/>
                <w:szCs w:val="22"/>
              </w:rPr>
              <w:t>Size A</w:t>
            </w:r>
            <w:r w:rsidR="00F52B51" w:rsidRPr="00C374CB">
              <w:rPr>
                <w:sz w:val="22"/>
                <w:szCs w:val="22"/>
              </w:rPr>
              <w:t>vailability</w:t>
            </w:r>
          </w:p>
        </w:tc>
        <w:tc>
          <w:tcPr>
            <w:tcW w:w="823" w:type="pct"/>
            <w:shd w:val="clear" w:color="auto" w:fill="FFFFFF" w:themeFill="background1"/>
            <w:vAlign w:val="center"/>
          </w:tcPr>
          <w:p w14:paraId="54BC4CF4" w14:textId="77777777" w:rsidR="00F52B51" w:rsidRPr="00C374CB" w:rsidRDefault="00F52B51" w:rsidP="002116D5">
            <w:pPr>
              <w:pStyle w:val="TableHeaders"/>
              <w:spacing w:line="240" w:lineRule="auto"/>
              <w:rPr>
                <w:sz w:val="22"/>
                <w:szCs w:val="22"/>
              </w:rPr>
            </w:pPr>
            <w:r w:rsidRPr="00C374CB">
              <w:rPr>
                <w:sz w:val="22"/>
                <w:szCs w:val="22"/>
              </w:rPr>
              <w:t>Price</w:t>
            </w:r>
          </w:p>
        </w:tc>
        <w:sdt>
          <w:sdtPr>
            <w:rPr>
              <w:sz w:val="22"/>
              <w:szCs w:val="22"/>
            </w:rPr>
            <w:id w:val="291171510"/>
            <w:placeholder>
              <w:docPart w:val="54AFF2E457FD480F865ECD388349399F"/>
            </w:placeholder>
            <w:temporary/>
            <w:showingPlcHdr/>
            <w15:appearance w15:val="hidden"/>
          </w:sdtPr>
          <w:sdtContent>
            <w:tc>
              <w:tcPr>
                <w:tcW w:w="823" w:type="pct"/>
                <w:shd w:val="clear" w:color="auto" w:fill="FFFFFF" w:themeFill="background1"/>
                <w:vAlign w:val="center"/>
              </w:tcPr>
              <w:p w14:paraId="56E11983" w14:textId="77777777" w:rsidR="00F52B51" w:rsidRPr="00C374CB" w:rsidRDefault="00F52B51" w:rsidP="002116D5">
                <w:pPr>
                  <w:pStyle w:val="TableHeaders"/>
                  <w:spacing w:line="240" w:lineRule="auto"/>
                  <w:rPr>
                    <w:sz w:val="22"/>
                    <w:szCs w:val="22"/>
                  </w:rPr>
                </w:pPr>
                <w:r w:rsidRPr="00C374CB">
                  <w:rPr>
                    <w:sz w:val="22"/>
                    <w:szCs w:val="22"/>
                  </w:rPr>
                  <w:t>Quantity</w:t>
                </w:r>
              </w:p>
            </w:tc>
          </w:sdtContent>
        </w:sdt>
        <w:tc>
          <w:tcPr>
            <w:tcW w:w="822" w:type="pct"/>
            <w:shd w:val="clear" w:color="auto" w:fill="FFFFFF" w:themeFill="background1"/>
            <w:vAlign w:val="center"/>
          </w:tcPr>
          <w:p w14:paraId="149C8D82" w14:textId="77777777" w:rsidR="00F52B51" w:rsidRPr="00C374CB" w:rsidRDefault="00F52B51" w:rsidP="002116D5">
            <w:pPr>
              <w:pStyle w:val="TableHeaders"/>
              <w:spacing w:line="240" w:lineRule="auto"/>
              <w:rPr>
                <w:sz w:val="22"/>
                <w:szCs w:val="22"/>
              </w:rPr>
            </w:pPr>
            <w:r w:rsidRPr="00C374CB">
              <w:rPr>
                <w:sz w:val="22"/>
                <w:szCs w:val="22"/>
              </w:rPr>
              <w:t>Size Requested</w:t>
            </w:r>
          </w:p>
        </w:tc>
        <w:tc>
          <w:tcPr>
            <w:tcW w:w="779" w:type="pct"/>
            <w:shd w:val="clear" w:color="auto" w:fill="FFFFFF" w:themeFill="background1"/>
            <w:vAlign w:val="center"/>
          </w:tcPr>
          <w:p w14:paraId="54ED82AD" w14:textId="77777777" w:rsidR="00F52B51" w:rsidRPr="00C374CB" w:rsidRDefault="00F52B51" w:rsidP="002116D5">
            <w:pPr>
              <w:pStyle w:val="TableHeaders"/>
              <w:spacing w:line="240" w:lineRule="auto"/>
              <w:rPr>
                <w:sz w:val="22"/>
                <w:szCs w:val="22"/>
              </w:rPr>
            </w:pPr>
            <w:r w:rsidRPr="00C374CB">
              <w:rPr>
                <w:sz w:val="22"/>
                <w:szCs w:val="22"/>
              </w:rPr>
              <w:t>Total</w:t>
            </w:r>
          </w:p>
        </w:tc>
      </w:tr>
      <w:tr w:rsidR="00F63C06" w:rsidRPr="00C374CB" w14:paraId="77C9889C" w14:textId="77777777" w:rsidTr="2018C32E">
        <w:trPr>
          <w:trHeight w:val="454"/>
        </w:trPr>
        <w:tc>
          <w:tcPr>
            <w:tcW w:w="929" w:type="pct"/>
            <w:shd w:val="clear" w:color="auto" w:fill="auto"/>
            <w:vAlign w:val="center"/>
          </w:tcPr>
          <w:p w14:paraId="401BC5D7" w14:textId="77777777" w:rsidR="00F63C06" w:rsidRPr="00932336" w:rsidRDefault="00932336" w:rsidP="00A91020">
            <w:pPr>
              <w:spacing w:before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Lawson House Polo</w:t>
            </w:r>
          </w:p>
        </w:tc>
        <w:tc>
          <w:tcPr>
            <w:tcW w:w="823" w:type="pct"/>
            <w:shd w:val="clear" w:color="auto" w:fill="auto"/>
          </w:tcPr>
          <w:p w14:paraId="0481AB1E" w14:textId="77777777" w:rsidR="00932336" w:rsidRDefault="00932336" w:rsidP="00932336">
            <w:pPr>
              <w:spacing w:before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4-16</w:t>
            </w:r>
          </w:p>
          <w:p w14:paraId="7D8E417C" w14:textId="77777777" w:rsidR="00932336" w:rsidRPr="00932336" w:rsidRDefault="00932336" w:rsidP="00932336">
            <w:pPr>
              <w:spacing w:before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16+</w:t>
            </w:r>
          </w:p>
        </w:tc>
        <w:tc>
          <w:tcPr>
            <w:tcW w:w="823" w:type="pct"/>
            <w:shd w:val="clear" w:color="auto" w:fill="auto"/>
          </w:tcPr>
          <w:p w14:paraId="55733CF7" w14:textId="77777777" w:rsidR="00932336" w:rsidRDefault="00932336" w:rsidP="00932336">
            <w:pPr>
              <w:spacing w:before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35.00</w:t>
            </w:r>
          </w:p>
          <w:p w14:paraId="40F6A094" w14:textId="77777777" w:rsidR="00932336" w:rsidRPr="00932336" w:rsidRDefault="00932336" w:rsidP="00932336">
            <w:pPr>
              <w:spacing w:before="0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40.00</w:t>
            </w:r>
          </w:p>
        </w:tc>
        <w:tc>
          <w:tcPr>
            <w:tcW w:w="823" w:type="pct"/>
            <w:shd w:val="clear" w:color="auto" w:fill="auto"/>
          </w:tcPr>
          <w:p w14:paraId="507B273B" w14:textId="77777777" w:rsidR="00F63C06" w:rsidRPr="00C374CB" w:rsidRDefault="00F63C06" w:rsidP="00932336">
            <w:pPr>
              <w:spacing w:before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822" w:type="pct"/>
            <w:shd w:val="clear" w:color="auto" w:fill="auto"/>
          </w:tcPr>
          <w:p w14:paraId="1F9CD7A1" w14:textId="77777777" w:rsidR="00F63C06" w:rsidRPr="00C374CB" w:rsidRDefault="00F63C06" w:rsidP="00932336">
            <w:pPr>
              <w:spacing w:before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79" w:type="pct"/>
            <w:shd w:val="clear" w:color="auto" w:fill="auto"/>
          </w:tcPr>
          <w:p w14:paraId="5F09031E" w14:textId="77777777" w:rsidR="00F63C06" w:rsidRPr="00C374CB" w:rsidRDefault="00F63C06" w:rsidP="00932336">
            <w:pPr>
              <w:spacing w:before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57692D" w:rsidRPr="00C374CB" w14:paraId="2FA604D3" w14:textId="77777777" w:rsidTr="2018C32E">
        <w:trPr>
          <w:trHeight w:val="454"/>
        </w:trPr>
        <w:tc>
          <w:tcPr>
            <w:tcW w:w="929" w:type="pct"/>
            <w:shd w:val="clear" w:color="auto" w:fill="auto"/>
            <w:vAlign w:val="center"/>
          </w:tcPr>
          <w:p w14:paraId="469FF4E8" w14:textId="62B16C54" w:rsidR="0057692D" w:rsidRDefault="0057692D" w:rsidP="00A91020">
            <w:pPr>
              <w:spacing w:before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Lawson House Hat</w:t>
            </w:r>
          </w:p>
        </w:tc>
        <w:tc>
          <w:tcPr>
            <w:tcW w:w="823" w:type="pct"/>
            <w:shd w:val="clear" w:color="auto" w:fill="auto"/>
          </w:tcPr>
          <w:p w14:paraId="01834C9D" w14:textId="6359AD0C" w:rsidR="0057692D" w:rsidRDefault="0057692D" w:rsidP="00932336">
            <w:pPr>
              <w:spacing w:before="0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One size fits all</w:t>
            </w:r>
          </w:p>
        </w:tc>
        <w:tc>
          <w:tcPr>
            <w:tcW w:w="823" w:type="pct"/>
            <w:shd w:val="clear" w:color="auto" w:fill="auto"/>
          </w:tcPr>
          <w:p w14:paraId="251EDED4" w14:textId="69F78270" w:rsidR="0057692D" w:rsidRDefault="001762FB" w:rsidP="2018C32E">
            <w:pPr>
              <w:spacing w:before="0"/>
              <w:jc w:val="center"/>
              <w:rPr>
                <w:sz w:val="22"/>
                <w:szCs w:val="22"/>
              </w:rPr>
            </w:pPr>
            <w:r w:rsidRPr="2018C32E">
              <w:rPr>
                <w:sz w:val="22"/>
                <w:szCs w:val="22"/>
              </w:rPr>
              <w:t>1</w:t>
            </w:r>
            <w:r w:rsidR="7CC5EF13" w:rsidRPr="2018C32E">
              <w:rPr>
                <w:sz w:val="22"/>
                <w:szCs w:val="22"/>
              </w:rPr>
              <w:t>8</w:t>
            </w:r>
            <w:r w:rsidRPr="2018C32E">
              <w:rPr>
                <w:sz w:val="22"/>
                <w:szCs w:val="22"/>
              </w:rPr>
              <w:t>.00</w:t>
            </w:r>
          </w:p>
        </w:tc>
        <w:tc>
          <w:tcPr>
            <w:tcW w:w="823" w:type="pct"/>
            <w:shd w:val="clear" w:color="auto" w:fill="auto"/>
          </w:tcPr>
          <w:p w14:paraId="2C5742E9" w14:textId="77777777" w:rsidR="0057692D" w:rsidRPr="00C374CB" w:rsidRDefault="0057692D" w:rsidP="00932336">
            <w:pPr>
              <w:spacing w:before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822" w:type="pct"/>
            <w:shd w:val="clear" w:color="auto" w:fill="auto"/>
          </w:tcPr>
          <w:p w14:paraId="2AAEA619" w14:textId="77777777" w:rsidR="0057692D" w:rsidRPr="00C374CB" w:rsidRDefault="0057692D" w:rsidP="00932336">
            <w:pPr>
              <w:spacing w:before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79" w:type="pct"/>
            <w:shd w:val="clear" w:color="auto" w:fill="auto"/>
          </w:tcPr>
          <w:p w14:paraId="0926C6D1" w14:textId="77777777" w:rsidR="0057692D" w:rsidRPr="00C374CB" w:rsidRDefault="0057692D" w:rsidP="00932336">
            <w:pPr>
              <w:spacing w:before="0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F63C06" w:rsidRPr="00C374CB" w14:paraId="0CDDA3A6" w14:textId="77777777" w:rsidTr="2018C32E">
        <w:trPr>
          <w:trHeight w:val="454"/>
        </w:trPr>
        <w:tc>
          <w:tcPr>
            <w:tcW w:w="929" w:type="pct"/>
            <w:vAlign w:val="center"/>
          </w:tcPr>
          <w:p w14:paraId="098ACC66" w14:textId="77777777" w:rsidR="00F63C06" w:rsidRPr="00932336" w:rsidRDefault="00932336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O’Brien House Polo</w:t>
            </w:r>
          </w:p>
        </w:tc>
        <w:tc>
          <w:tcPr>
            <w:tcW w:w="823" w:type="pct"/>
            <w:vAlign w:val="center"/>
          </w:tcPr>
          <w:p w14:paraId="2CD0251F" w14:textId="77777777" w:rsidR="00F63C06" w:rsidRDefault="0093233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4-16</w:t>
            </w:r>
          </w:p>
          <w:p w14:paraId="482CD55A" w14:textId="77777777" w:rsidR="00932336" w:rsidRPr="00932336" w:rsidRDefault="0093233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16+</w:t>
            </w:r>
          </w:p>
        </w:tc>
        <w:tc>
          <w:tcPr>
            <w:tcW w:w="823" w:type="pct"/>
            <w:vAlign w:val="center"/>
          </w:tcPr>
          <w:p w14:paraId="7B01B549" w14:textId="77777777" w:rsidR="00F63C06" w:rsidRDefault="0093233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35.00</w:t>
            </w:r>
          </w:p>
          <w:p w14:paraId="0B949853" w14:textId="77777777" w:rsidR="00932336" w:rsidRPr="00932336" w:rsidRDefault="0093233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40.00</w:t>
            </w:r>
          </w:p>
        </w:tc>
        <w:tc>
          <w:tcPr>
            <w:tcW w:w="823" w:type="pct"/>
            <w:vAlign w:val="center"/>
          </w:tcPr>
          <w:p w14:paraId="5EA463B8" w14:textId="77777777" w:rsidR="00F63C06" w:rsidRPr="00C374CB" w:rsidRDefault="00F63C06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822" w:type="pct"/>
            <w:vAlign w:val="center"/>
          </w:tcPr>
          <w:p w14:paraId="63927331" w14:textId="77777777" w:rsidR="00F63C06" w:rsidRPr="00C374CB" w:rsidRDefault="00F63C06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79" w:type="pct"/>
            <w:vAlign w:val="center"/>
          </w:tcPr>
          <w:p w14:paraId="045A077B" w14:textId="77777777" w:rsidR="00F63C06" w:rsidRPr="00C374CB" w:rsidRDefault="00F63C06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57692D" w:rsidRPr="00C374CB" w14:paraId="699120D9" w14:textId="77777777" w:rsidTr="2018C32E">
        <w:trPr>
          <w:trHeight w:val="454"/>
        </w:trPr>
        <w:tc>
          <w:tcPr>
            <w:tcW w:w="929" w:type="pct"/>
            <w:vAlign w:val="center"/>
          </w:tcPr>
          <w:p w14:paraId="16E67A7B" w14:textId="640406DB" w:rsidR="0057692D" w:rsidRDefault="0057692D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O’Brien House Hat</w:t>
            </w:r>
          </w:p>
        </w:tc>
        <w:tc>
          <w:tcPr>
            <w:tcW w:w="823" w:type="pct"/>
            <w:vAlign w:val="center"/>
          </w:tcPr>
          <w:p w14:paraId="22F57450" w14:textId="025092AF" w:rsidR="0057692D" w:rsidRDefault="0057692D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One size fits all</w:t>
            </w:r>
          </w:p>
        </w:tc>
        <w:tc>
          <w:tcPr>
            <w:tcW w:w="823" w:type="pct"/>
            <w:vAlign w:val="center"/>
          </w:tcPr>
          <w:p w14:paraId="3D7BDA4F" w14:textId="7F62AE56" w:rsidR="0057692D" w:rsidRDefault="001762FB" w:rsidP="2018C32E">
            <w:pPr>
              <w:spacing w:before="0" w:line="240" w:lineRule="auto"/>
              <w:jc w:val="center"/>
              <w:rPr>
                <w:sz w:val="22"/>
                <w:szCs w:val="22"/>
              </w:rPr>
            </w:pPr>
            <w:r w:rsidRPr="2018C32E">
              <w:rPr>
                <w:sz w:val="22"/>
                <w:szCs w:val="22"/>
              </w:rPr>
              <w:t>1</w:t>
            </w:r>
            <w:r w:rsidR="1165AFCA" w:rsidRPr="2018C32E">
              <w:rPr>
                <w:sz w:val="22"/>
                <w:szCs w:val="22"/>
              </w:rPr>
              <w:t>8</w:t>
            </w:r>
            <w:r w:rsidRPr="2018C32E">
              <w:rPr>
                <w:sz w:val="22"/>
                <w:szCs w:val="22"/>
              </w:rPr>
              <w:t>.00</w:t>
            </w:r>
          </w:p>
        </w:tc>
        <w:tc>
          <w:tcPr>
            <w:tcW w:w="823" w:type="pct"/>
            <w:vAlign w:val="center"/>
          </w:tcPr>
          <w:p w14:paraId="5372D9D8" w14:textId="77777777" w:rsidR="0057692D" w:rsidRPr="00C374CB" w:rsidRDefault="0057692D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822" w:type="pct"/>
            <w:vAlign w:val="center"/>
          </w:tcPr>
          <w:p w14:paraId="781C28CE" w14:textId="77777777" w:rsidR="0057692D" w:rsidRPr="00C374CB" w:rsidRDefault="0057692D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79" w:type="pct"/>
            <w:vAlign w:val="center"/>
          </w:tcPr>
          <w:p w14:paraId="6B5651E8" w14:textId="77777777" w:rsidR="0057692D" w:rsidRPr="00C374CB" w:rsidRDefault="0057692D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F63C06" w:rsidRPr="00C374CB" w14:paraId="3BA4C952" w14:textId="77777777" w:rsidTr="2018C32E">
        <w:trPr>
          <w:trHeight w:val="454"/>
        </w:trPr>
        <w:tc>
          <w:tcPr>
            <w:tcW w:w="929" w:type="pct"/>
            <w:vAlign w:val="center"/>
          </w:tcPr>
          <w:p w14:paraId="2DDBBFFE" w14:textId="77777777" w:rsidR="00F63C06" w:rsidRPr="00932336" w:rsidRDefault="00932336" w:rsidP="0093233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Wood House Polo</w:t>
            </w:r>
          </w:p>
        </w:tc>
        <w:tc>
          <w:tcPr>
            <w:tcW w:w="823" w:type="pct"/>
            <w:vAlign w:val="center"/>
          </w:tcPr>
          <w:p w14:paraId="62613EF3" w14:textId="77777777" w:rsidR="00F63C06" w:rsidRDefault="0093233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4-16</w:t>
            </w:r>
          </w:p>
          <w:p w14:paraId="47B8DBA6" w14:textId="77777777" w:rsidR="00932336" w:rsidRPr="00932336" w:rsidRDefault="0093233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16+</w:t>
            </w:r>
          </w:p>
        </w:tc>
        <w:tc>
          <w:tcPr>
            <w:tcW w:w="823" w:type="pct"/>
            <w:vAlign w:val="center"/>
          </w:tcPr>
          <w:p w14:paraId="19CF5450" w14:textId="77777777" w:rsidR="00F63C06" w:rsidRDefault="0093233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35.00</w:t>
            </w:r>
          </w:p>
          <w:p w14:paraId="41E22ED8" w14:textId="77777777" w:rsidR="00932336" w:rsidRPr="00932336" w:rsidRDefault="0093233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40.00</w:t>
            </w:r>
          </w:p>
        </w:tc>
        <w:tc>
          <w:tcPr>
            <w:tcW w:w="823" w:type="pct"/>
            <w:vAlign w:val="center"/>
          </w:tcPr>
          <w:p w14:paraId="1D2BEDA3" w14:textId="77777777" w:rsidR="00F63C06" w:rsidRPr="00C374CB" w:rsidRDefault="00F63C06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822" w:type="pct"/>
            <w:vAlign w:val="center"/>
          </w:tcPr>
          <w:p w14:paraId="39483F89" w14:textId="77777777" w:rsidR="00F63C06" w:rsidRPr="00C374CB" w:rsidRDefault="00F63C06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79" w:type="pct"/>
            <w:vAlign w:val="center"/>
          </w:tcPr>
          <w:p w14:paraId="23BA42E3" w14:textId="77777777" w:rsidR="00F63C06" w:rsidRPr="00C374CB" w:rsidRDefault="00F63C06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57692D" w:rsidRPr="00C374CB" w14:paraId="7FC6A6D0" w14:textId="77777777" w:rsidTr="2018C32E">
        <w:trPr>
          <w:trHeight w:val="454"/>
        </w:trPr>
        <w:tc>
          <w:tcPr>
            <w:tcW w:w="929" w:type="pct"/>
            <w:vAlign w:val="center"/>
          </w:tcPr>
          <w:p w14:paraId="2B281F96" w14:textId="3D343121" w:rsidR="0057692D" w:rsidRDefault="0057692D" w:rsidP="0093233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Wood House Hat</w:t>
            </w:r>
          </w:p>
        </w:tc>
        <w:tc>
          <w:tcPr>
            <w:tcW w:w="823" w:type="pct"/>
            <w:vAlign w:val="center"/>
          </w:tcPr>
          <w:p w14:paraId="3D50899F" w14:textId="6817F793" w:rsidR="0057692D" w:rsidRDefault="0057692D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One size fits all</w:t>
            </w:r>
          </w:p>
        </w:tc>
        <w:tc>
          <w:tcPr>
            <w:tcW w:w="823" w:type="pct"/>
            <w:vAlign w:val="center"/>
          </w:tcPr>
          <w:p w14:paraId="55BC6137" w14:textId="6624A641" w:rsidR="0057692D" w:rsidRDefault="001762FB" w:rsidP="2018C32E">
            <w:pPr>
              <w:spacing w:before="0" w:line="240" w:lineRule="auto"/>
              <w:jc w:val="center"/>
              <w:rPr>
                <w:sz w:val="22"/>
                <w:szCs w:val="22"/>
              </w:rPr>
            </w:pPr>
            <w:r w:rsidRPr="2018C32E">
              <w:rPr>
                <w:sz w:val="22"/>
                <w:szCs w:val="22"/>
              </w:rPr>
              <w:t>1</w:t>
            </w:r>
            <w:r w:rsidR="42658279" w:rsidRPr="2018C32E">
              <w:rPr>
                <w:sz w:val="22"/>
                <w:szCs w:val="22"/>
              </w:rPr>
              <w:t>8</w:t>
            </w:r>
            <w:r w:rsidRPr="2018C32E">
              <w:rPr>
                <w:sz w:val="22"/>
                <w:szCs w:val="22"/>
              </w:rPr>
              <w:t>.00</w:t>
            </w:r>
          </w:p>
        </w:tc>
        <w:tc>
          <w:tcPr>
            <w:tcW w:w="823" w:type="pct"/>
            <w:vAlign w:val="center"/>
          </w:tcPr>
          <w:p w14:paraId="36EA6D9F" w14:textId="77777777" w:rsidR="0057692D" w:rsidRPr="00C374CB" w:rsidRDefault="0057692D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822" w:type="pct"/>
            <w:vAlign w:val="center"/>
          </w:tcPr>
          <w:p w14:paraId="5A7C4327" w14:textId="77777777" w:rsidR="0057692D" w:rsidRPr="00C374CB" w:rsidRDefault="0057692D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79" w:type="pct"/>
            <w:vAlign w:val="center"/>
          </w:tcPr>
          <w:p w14:paraId="6C291990" w14:textId="77777777" w:rsidR="0057692D" w:rsidRPr="00C374CB" w:rsidRDefault="0057692D" w:rsidP="008F22BF">
            <w:pPr>
              <w:spacing w:before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2C6AE0" w:rsidRPr="00C374CB" w14:paraId="1DFCA4ED" w14:textId="77777777" w:rsidTr="2018C32E">
        <w:trPr>
          <w:trHeight w:val="454"/>
        </w:trPr>
        <w:tc>
          <w:tcPr>
            <w:tcW w:w="929" w:type="pct"/>
            <w:shd w:val="clear" w:color="auto" w:fill="auto"/>
            <w:vAlign w:val="center"/>
          </w:tcPr>
          <w:p w14:paraId="3BCC13E0" w14:textId="77777777" w:rsidR="00F52B51" w:rsidRPr="00C374CB" w:rsidRDefault="002C6AE0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Navy p</w:t>
            </w:r>
            <w:r w:rsidR="0032504D" w:rsidRPr="00C374CB">
              <w:rPr>
                <w:rFonts w:cstheme="minorHAnsi"/>
                <w:sz w:val="22"/>
                <w:szCs w:val="22"/>
              </w:rPr>
              <w:t>olo</w:t>
            </w:r>
          </w:p>
        </w:tc>
        <w:tc>
          <w:tcPr>
            <w:tcW w:w="823" w:type="pct"/>
            <w:shd w:val="clear" w:color="auto" w:fill="auto"/>
            <w:vAlign w:val="center"/>
          </w:tcPr>
          <w:p w14:paraId="1F233DFC" w14:textId="77777777" w:rsidR="00F52B51" w:rsidRPr="00C374CB" w:rsidRDefault="00FD4E91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4-16</w:t>
            </w:r>
          </w:p>
        </w:tc>
        <w:tc>
          <w:tcPr>
            <w:tcW w:w="823" w:type="pct"/>
            <w:shd w:val="clear" w:color="auto" w:fill="auto"/>
            <w:vAlign w:val="center"/>
          </w:tcPr>
          <w:p w14:paraId="260DBC92" w14:textId="77777777" w:rsidR="00F52B51" w:rsidRPr="00C374CB" w:rsidRDefault="00C374CB" w:rsidP="00C374CB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30</w:t>
            </w:r>
            <w:r w:rsidR="0032504D" w:rsidRPr="00C374CB">
              <w:rPr>
                <w:rFonts w:cstheme="minorHAnsi"/>
                <w:sz w:val="22"/>
                <w:szCs w:val="22"/>
              </w:rPr>
              <w:t>.00</w:t>
            </w:r>
          </w:p>
        </w:tc>
        <w:tc>
          <w:tcPr>
            <w:tcW w:w="823" w:type="pct"/>
            <w:shd w:val="clear" w:color="auto" w:fill="auto"/>
            <w:vAlign w:val="center"/>
          </w:tcPr>
          <w:p w14:paraId="78080693" w14:textId="77777777" w:rsidR="00F52B51" w:rsidRPr="00C374CB" w:rsidRDefault="00F52B51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14:paraId="66F137ED" w14:textId="77777777" w:rsidR="00F52B51" w:rsidRPr="00C374CB" w:rsidRDefault="00F52B51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4EFB691F" w14:textId="77777777" w:rsidR="00F52B51" w:rsidRPr="00C374CB" w:rsidRDefault="00F52B51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1632C7" w:rsidRPr="00C374CB" w14:paraId="2AF4C51F" w14:textId="77777777" w:rsidTr="2018C32E">
        <w:trPr>
          <w:trHeight w:val="454"/>
        </w:trPr>
        <w:tc>
          <w:tcPr>
            <w:tcW w:w="929" w:type="pct"/>
            <w:vAlign w:val="center"/>
          </w:tcPr>
          <w:p w14:paraId="004FE9B3" w14:textId="77777777" w:rsidR="001632C7" w:rsidRPr="00C374CB" w:rsidRDefault="00045922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Microfibre s</w:t>
            </w:r>
            <w:r w:rsidR="001632C7" w:rsidRPr="00C374CB">
              <w:rPr>
                <w:rFonts w:cstheme="minorHAnsi"/>
                <w:sz w:val="22"/>
                <w:szCs w:val="22"/>
              </w:rPr>
              <w:t>horts</w:t>
            </w:r>
          </w:p>
        </w:tc>
        <w:tc>
          <w:tcPr>
            <w:tcW w:w="823" w:type="pct"/>
            <w:vAlign w:val="center"/>
          </w:tcPr>
          <w:p w14:paraId="14C52417" w14:textId="77777777" w:rsidR="001632C7" w:rsidRPr="00C374CB" w:rsidRDefault="00FD4E91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4-16</w:t>
            </w:r>
          </w:p>
        </w:tc>
        <w:tc>
          <w:tcPr>
            <w:tcW w:w="823" w:type="pct"/>
            <w:vAlign w:val="center"/>
          </w:tcPr>
          <w:p w14:paraId="6A063256" w14:textId="77777777" w:rsidR="001632C7" w:rsidRPr="00C374CB" w:rsidRDefault="001632C7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15.00</w:t>
            </w:r>
          </w:p>
        </w:tc>
        <w:tc>
          <w:tcPr>
            <w:tcW w:w="823" w:type="pct"/>
            <w:vAlign w:val="center"/>
          </w:tcPr>
          <w:p w14:paraId="0AC60D5B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vAlign w:val="center"/>
          </w:tcPr>
          <w:p w14:paraId="6AFB0844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vAlign w:val="center"/>
          </w:tcPr>
          <w:p w14:paraId="3B78F8FD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FD4E91" w:rsidRPr="00C374CB" w14:paraId="09F115CA" w14:textId="77777777" w:rsidTr="2018C32E">
        <w:trPr>
          <w:trHeight w:val="454"/>
        </w:trPr>
        <w:tc>
          <w:tcPr>
            <w:tcW w:w="929" w:type="pct"/>
            <w:vAlign w:val="center"/>
          </w:tcPr>
          <w:p w14:paraId="0B3B0D7B" w14:textId="77777777" w:rsidR="00FD4E91" w:rsidRPr="00C374CB" w:rsidRDefault="00FD4E91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Microfibre shorts</w:t>
            </w:r>
          </w:p>
        </w:tc>
        <w:tc>
          <w:tcPr>
            <w:tcW w:w="823" w:type="pct"/>
            <w:vAlign w:val="center"/>
          </w:tcPr>
          <w:p w14:paraId="7380EBA4" w14:textId="77777777" w:rsidR="00FD4E91" w:rsidRPr="00C374CB" w:rsidRDefault="00E12970" w:rsidP="008F22BF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S+</w:t>
            </w:r>
          </w:p>
        </w:tc>
        <w:tc>
          <w:tcPr>
            <w:tcW w:w="823" w:type="pct"/>
            <w:vAlign w:val="center"/>
          </w:tcPr>
          <w:p w14:paraId="33DCE91E" w14:textId="77777777" w:rsidR="00FD4E91" w:rsidRPr="00C374CB" w:rsidRDefault="004A6756" w:rsidP="008F22BF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20.00</w:t>
            </w:r>
          </w:p>
        </w:tc>
        <w:tc>
          <w:tcPr>
            <w:tcW w:w="823" w:type="pct"/>
            <w:vAlign w:val="center"/>
          </w:tcPr>
          <w:p w14:paraId="3CE7E529" w14:textId="77777777" w:rsidR="00FD4E91" w:rsidRPr="00C374CB" w:rsidRDefault="00FD4E91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vAlign w:val="center"/>
          </w:tcPr>
          <w:p w14:paraId="274F37C1" w14:textId="77777777" w:rsidR="00FD4E91" w:rsidRPr="00C374CB" w:rsidRDefault="00FD4E91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vAlign w:val="center"/>
          </w:tcPr>
          <w:p w14:paraId="251AA322" w14:textId="77777777" w:rsidR="00FD4E91" w:rsidRPr="00C374CB" w:rsidRDefault="00FD4E91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1632C7" w:rsidRPr="00C374CB" w14:paraId="0FAEA95E" w14:textId="77777777" w:rsidTr="2018C32E">
        <w:trPr>
          <w:trHeight w:val="454"/>
        </w:trPr>
        <w:tc>
          <w:tcPr>
            <w:tcW w:w="929" w:type="pct"/>
            <w:vAlign w:val="center"/>
          </w:tcPr>
          <w:p w14:paraId="00DD8FF9" w14:textId="77777777" w:rsidR="001632C7" w:rsidRPr="00C374CB" w:rsidRDefault="001632C7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Skort</w:t>
            </w:r>
          </w:p>
        </w:tc>
        <w:tc>
          <w:tcPr>
            <w:tcW w:w="823" w:type="pct"/>
            <w:vAlign w:val="center"/>
          </w:tcPr>
          <w:p w14:paraId="4EE8EFAA" w14:textId="77777777" w:rsidR="001632C7" w:rsidRPr="00C374CB" w:rsidRDefault="004A675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4-16</w:t>
            </w:r>
          </w:p>
        </w:tc>
        <w:tc>
          <w:tcPr>
            <w:tcW w:w="823" w:type="pct"/>
            <w:vAlign w:val="center"/>
          </w:tcPr>
          <w:p w14:paraId="593F2D0A" w14:textId="77777777" w:rsidR="001632C7" w:rsidRPr="00C374CB" w:rsidRDefault="001632C7" w:rsidP="004A675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2</w:t>
            </w:r>
            <w:r w:rsidR="004A6756" w:rsidRPr="00C374CB">
              <w:rPr>
                <w:rFonts w:cstheme="minorHAnsi"/>
                <w:sz w:val="22"/>
                <w:szCs w:val="22"/>
              </w:rPr>
              <w:t>2</w:t>
            </w:r>
            <w:r w:rsidRPr="00C374CB">
              <w:rPr>
                <w:rFonts w:cstheme="minorHAnsi"/>
                <w:sz w:val="22"/>
                <w:szCs w:val="22"/>
              </w:rPr>
              <w:t>.00</w:t>
            </w:r>
          </w:p>
        </w:tc>
        <w:tc>
          <w:tcPr>
            <w:tcW w:w="823" w:type="pct"/>
            <w:vAlign w:val="center"/>
          </w:tcPr>
          <w:p w14:paraId="67AFCD98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vAlign w:val="center"/>
          </w:tcPr>
          <w:p w14:paraId="5E6F2ED0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vAlign w:val="center"/>
          </w:tcPr>
          <w:p w14:paraId="6A63BF4C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F63C06" w:rsidRPr="00C374CB" w14:paraId="0F9035B1" w14:textId="77777777" w:rsidTr="2018C32E">
        <w:trPr>
          <w:trHeight w:val="454"/>
        </w:trPr>
        <w:tc>
          <w:tcPr>
            <w:tcW w:w="929" w:type="pct"/>
            <w:tcBorders>
              <w:bottom w:val="single" w:sz="4" w:space="0" w:color="auto"/>
            </w:tcBorders>
            <w:vAlign w:val="center"/>
          </w:tcPr>
          <w:p w14:paraId="3AA43E0F" w14:textId="77777777" w:rsidR="00F63C06" w:rsidRPr="00C374CB" w:rsidRDefault="00F63C06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Track pants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49EDA728" w14:textId="77777777" w:rsidR="00F63C06" w:rsidRPr="00C374CB" w:rsidRDefault="00FD4E91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4 - 16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3D327DFA" w14:textId="77777777" w:rsidR="00F63C06" w:rsidRPr="00C374CB" w:rsidRDefault="00FD4E91" w:rsidP="00FD4E91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25</w:t>
            </w:r>
            <w:r w:rsidR="00F63C06" w:rsidRPr="00C374CB">
              <w:rPr>
                <w:rFonts w:cstheme="minorHAnsi"/>
                <w:sz w:val="22"/>
                <w:szCs w:val="22"/>
              </w:rPr>
              <w:t>.00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5517AE7E" w14:textId="77777777" w:rsidR="00F63C06" w:rsidRPr="00C374CB" w:rsidRDefault="00F63C06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tcBorders>
              <w:bottom w:val="single" w:sz="4" w:space="0" w:color="auto"/>
            </w:tcBorders>
            <w:vAlign w:val="center"/>
          </w:tcPr>
          <w:p w14:paraId="088E0D57" w14:textId="77777777" w:rsidR="00F63C06" w:rsidRPr="00C374CB" w:rsidRDefault="00F63C06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4CA275DB" w14:textId="77777777" w:rsidR="00F63C06" w:rsidRPr="00C374CB" w:rsidRDefault="00F63C06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FD4E91" w:rsidRPr="00C374CB" w14:paraId="030F0E3E" w14:textId="77777777" w:rsidTr="2018C32E">
        <w:trPr>
          <w:trHeight w:val="454"/>
        </w:trPr>
        <w:tc>
          <w:tcPr>
            <w:tcW w:w="929" w:type="pct"/>
            <w:tcBorders>
              <w:bottom w:val="single" w:sz="4" w:space="0" w:color="auto"/>
            </w:tcBorders>
            <w:vAlign w:val="center"/>
          </w:tcPr>
          <w:p w14:paraId="2A6886B1" w14:textId="77777777" w:rsidR="00FD4E91" w:rsidRPr="00C374CB" w:rsidRDefault="00FD4E91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Track pants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07040168" w14:textId="77777777" w:rsidR="00FD4E91" w:rsidRPr="00C374CB" w:rsidRDefault="00E12970" w:rsidP="00E12970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S+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3FB6A2BC" w14:textId="77777777" w:rsidR="00FD4E91" w:rsidRPr="00C374CB" w:rsidRDefault="00FD4E91" w:rsidP="00FD4E91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30.00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5C8DE9BA" w14:textId="77777777" w:rsidR="00FD4E91" w:rsidRPr="00C374CB" w:rsidRDefault="00FD4E91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tcBorders>
              <w:bottom w:val="single" w:sz="4" w:space="0" w:color="auto"/>
            </w:tcBorders>
            <w:vAlign w:val="center"/>
          </w:tcPr>
          <w:p w14:paraId="4B4C5FD5" w14:textId="77777777" w:rsidR="00FD4E91" w:rsidRPr="00C374CB" w:rsidRDefault="00FD4E91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4C05515C" w14:textId="77777777" w:rsidR="00FD4E91" w:rsidRPr="00C374CB" w:rsidRDefault="00FD4E91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1632C7" w:rsidRPr="00C374CB" w14:paraId="2B8FF080" w14:textId="77777777" w:rsidTr="2018C32E">
        <w:trPr>
          <w:trHeight w:val="454"/>
        </w:trPr>
        <w:tc>
          <w:tcPr>
            <w:tcW w:w="929" w:type="pct"/>
            <w:vAlign w:val="center"/>
          </w:tcPr>
          <w:p w14:paraId="73A20F80" w14:textId="77777777" w:rsidR="001632C7" w:rsidRPr="0052677A" w:rsidRDefault="001632C7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52677A">
              <w:rPr>
                <w:rFonts w:cstheme="minorHAnsi"/>
                <w:sz w:val="22"/>
                <w:szCs w:val="22"/>
              </w:rPr>
              <w:t>Blue sloppy joe</w:t>
            </w:r>
          </w:p>
        </w:tc>
        <w:tc>
          <w:tcPr>
            <w:tcW w:w="823" w:type="pct"/>
            <w:vAlign w:val="center"/>
          </w:tcPr>
          <w:p w14:paraId="2B399D6F" w14:textId="77777777" w:rsidR="001632C7" w:rsidRPr="0052677A" w:rsidRDefault="004A675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52677A">
              <w:rPr>
                <w:rFonts w:cstheme="minorHAnsi"/>
                <w:sz w:val="22"/>
                <w:szCs w:val="22"/>
              </w:rPr>
              <w:t>4-14</w:t>
            </w:r>
          </w:p>
        </w:tc>
        <w:tc>
          <w:tcPr>
            <w:tcW w:w="823" w:type="pct"/>
            <w:vAlign w:val="center"/>
          </w:tcPr>
          <w:p w14:paraId="5C598683" w14:textId="77777777" w:rsidR="001632C7" w:rsidRPr="0052677A" w:rsidRDefault="004A6756" w:rsidP="004A675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52677A">
              <w:rPr>
                <w:rFonts w:cstheme="minorHAnsi"/>
                <w:sz w:val="22"/>
                <w:szCs w:val="22"/>
              </w:rPr>
              <w:t>40</w:t>
            </w:r>
            <w:r w:rsidR="001632C7" w:rsidRPr="0052677A">
              <w:rPr>
                <w:rFonts w:cstheme="minorHAnsi"/>
                <w:sz w:val="22"/>
                <w:szCs w:val="22"/>
              </w:rPr>
              <w:t>.00</w:t>
            </w:r>
          </w:p>
        </w:tc>
        <w:tc>
          <w:tcPr>
            <w:tcW w:w="823" w:type="pct"/>
            <w:vAlign w:val="center"/>
          </w:tcPr>
          <w:p w14:paraId="718A2B99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vAlign w:val="center"/>
          </w:tcPr>
          <w:p w14:paraId="5CB78EE2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vAlign w:val="center"/>
          </w:tcPr>
          <w:p w14:paraId="08F14926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45922" w:rsidRPr="00C374CB" w14:paraId="58228DCD" w14:textId="77777777" w:rsidTr="2018C32E">
        <w:trPr>
          <w:trHeight w:val="454"/>
        </w:trPr>
        <w:tc>
          <w:tcPr>
            <w:tcW w:w="929" w:type="pct"/>
            <w:vAlign w:val="center"/>
          </w:tcPr>
          <w:p w14:paraId="4C0A3318" w14:textId="77777777" w:rsidR="00045922" w:rsidRPr="0052677A" w:rsidRDefault="00045922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52677A">
              <w:rPr>
                <w:rFonts w:cstheme="minorHAnsi"/>
                <w:sz w:val="22"/>
                <w:szCs w:val="22"/>
              </w:rPr>
              <w:t>Blue sloppy joe</w:t>
            </w:r>
          </w:p>
        </w:tc>
        <w:tc>
          <w:tcPr>
            <w:tcW w:w="823" w:type="pct"/>
            <w:vAlign w:val="center"/>
          </w:tcPr>
          <w:p w14:paraId="3E56FC55" w14:textId="77777777" w:rsidR="00045922" w:rsidRPr="0052677A" w:rsidRDefault="004A675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52677A">
              <w:rPr>
                <w:rFonts w:cstheme="minorHAnsi"/>
                <w:sz w:val="22"/>
                <w:szCs w:val="22"/>
              </w:rPr>
              <w:t>16+</w:t>
            </w:r>
          </w:p>
        </w:tc>
        <w:tc>
          <w:tcPr>
            <w:tcW w:w="823" w:type="pct"/>
            <w:vAlign w:val="center"/>
          </w:tcPr>
          <w:p w14:paraId="2A1B0FD6" w14:textId="77777777" w:rsidR="00045922" w:rsidRPr="0052677A" w:rsidRDefault="00C374CB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52677A">
              <w:rPr>
                <w:rFonts w:cstheme="minorHAnsi"/>
                <w:sz w:val="22"/>
                <w:szCs w:val="22"/>
              </w:rPr>
              <w:t>45.00</w:t>
            </w:r>
          </w:p>
        </w:tc>
        <w:tc>
          <w:tcPr>
            <w:tcW w:w="823" w:type="pct"/>
            <w:vAlign w:val="center"/>
          </w:tcPr>
          <w:p w14:paraId="6B3B5F1A" w14:textId="77777777" w:rsidR="00045922" w:rsidRPr="00C374CB" w:rsidRDefault="00045922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vAlign w:val="center"/>
          </w:tcPr>
          <w:p w14:paraId="5FBC6AE5" w14:textId="77777777" w:rsidR="00045922" w:rsidRPr="00C374CB" w:rsidRDefault="00045922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vAlign w:val="center"/>
          </w:tcPr>
          <w:p w14:paraId="5A5DB62C" w14:textId="77777777" w:rsidR="00045922" w:rsidRPr="00C374CB" w:rsidRDefault="00045922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1632C7" w:rsidRPr="00C374CB" w14:paraId="0903B9AA" w14:textId="77777777" w:rsidTr="2018C32E">
        <w:trPr>
          <w:trHeight w:val="454"/>
        </w:trPr>
        <w:tc>
          <w:tcPr>
            <w:tcW w:w="929" w:type="pct"/>
            <w:tcBorders>
              <w:bottom w:val="single" w:sz="4" w:space="0" w:color="auto"/>
            </w:tcBorders>
            <w:vAlign w:val="center"/>
          </w:tcPr>
          <w:p w14:paraId="40A6C6D1" w14:textId="77777777" w:rsidR="001632C7" w:rsidRPr="00C374CB" w:rsidRDefault="001632C7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Navy polar fleece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5926157E" w14:textId="77777777" w:rsidR="001632C7" w:rsidRPr="00C374CB" w:rsidRDefault="004A675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4-16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25136D40" w14:textId="77777777" w:rsidR="001632C7" w:rsidRPr="00C374CB" w:rsidRDefault="00C374CB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30.00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vAlign w:val="center"/>
          </w:tcPr>
          <w:p w14:paraId="7552E7FE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tcBorders>
              <w:bottom w:val="single" w:sz="4" w:space="0" w:color="auto"/>
            </w:tcBorders>
            <w:vAlign w:val="center"/>
          </w:tcPr>
          <w:p w14:paraId="089B00E0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3D7D3FC2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45922" w:rsidRPr="00C374CB" w14:paraId="1A9AB15F" w14:textId="77777777" w:rsidTr="2018C32E">
        <w:trPr>
          <w:trHeight w:val="454"/>
        </w:trPr>
        <w:tc>
          <w:tcPr>
            <w:tcW w:w="929" w:type="pct"/>
            <w:vAlign w:val="center"/>
          </w:tcPr>
          <w:p w14:paraId="6EF66D78" w14:textId="77777777" w:rsidR="00045922" w:rsidRPr="00C374CB" w:rsidRDefault="00045922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Navy polar fleece</w:t>
            </w:r>
          </w:p>
        </w:tc>
        <w:tc>
          <w:tcPr>
            <w:tcW w:w="823" w:type="pct"/>
            <w:vAlign w:val="center"/>
          </w:tcPr>
          <w:p w14:paraId="7ED29611" w14:textId="77777777" w:rsidR="00045922" w:rsidRPr="00C374CB" w:rsidRDefault="004A6756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S+</w:t>
            </w:r>
          </w:p>
        </w:tc>
        <w:tc>
          <w:tcPr>
            <w:tcW w:w="823" w:type="pct"/>
            <w:vAlign w:val="center"/>
          </w:tcPr>
          <w:p w14:paraId="6FD40595" w14:textId="77777777" w:rsidR="00045922" w:rsidRPr="00C374CB" w:rsidRDefault="00C374CB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35.00</w:t>
            </w:r>
          </w:p>
        </w:tc>
        <w:tc>
          <w:tcPr>
            <w:tcW w:w="823" w:type="pct"/>
            <w:vAlign w:val="center"/>
          </w:tcPr>
          <w:p w14:paraId="33E70543" w14:textId="77777777" w:rsidR="00045922" w:rsidRPr="00C374CB" w:rsidRDefault="00045922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vAlign w:val="center"/>
          </w:tcPr>
          <w:p w14:paraId="40C1B6FA" w14:textId="77777777" w:rsidR="00045922" w:rsidRPr="00C374CB" w:rsidRDefault="00045922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vAlign w:val="center"/>
          </w:tcPr>
          <w:p w14:paraId="62957447" w14:textId="77777777" w:rsidR="00045922" w:rsidRPr="00C374CB" w:rsidRDefault="00045922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1632C7" w:rsidRPr="00C374CB" w14:paraId="165C47A0" w14:textId="77777777" w:rsidTr="2018C32E">
        <w:trPr>
          <w:trHeight w:val="454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33A5E" w14:textId="77777777" w:rsidR="001632C7" w:rsidRPr="00C374CB" w:rsidRDefault="001632C7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Navy parka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EC1C" w14:textId="77777777" w:rsidR="001632C7" w:rsidRPr="00C374CB" w:rsidRDefault="00C374CB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4-16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BE59" w14:textId="77777777" w:rsidR="001632C7" w:rsidRPr="00C374CB" w:rsidRDefault="00C374CB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46.00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B1D72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57255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1180" w14:textId="77777777" w:rsidR="001632C7" w:rsidRPr="00C374CB" w:rsidRDefault="001632C7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C374CB" w:rsidRPr="00C374CB" w14:paraId="2E4A7A74" w14:textId="77777777" w:rsidTr="2018C32E">
        <w:trPr>
          <w:trHeight w:val="454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7CCB" w14:textId="77777777" w:rsidR="00C374CB" w:rsidRPr="00C374CB" w:rsidRDefault="00C374CB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Navy parka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7661" w14:textId="77777777" w:rsidR="00C374CB" w:rsidRPr="00C374CB" w:rsidRDefault="00C374CB" w:rsidP="008F22BF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S+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E19D0" w14:textId="77777777" w:rsidR="00C374CB" w:rsidRPr="00C374CB" w:rsidRDefault="00C374CB" w:rsidP="008F22BF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  <w:r w:rsidRPr="00C374CB">
              <w:rPr>
                <w:rFonts w:cstheme="minorHAnsi"/>
                <w:sz w:val="22"/>
                <w:szCs w:val="22"/>
              </w:rPr>
              <w:t>51.00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1131B4" w14:textId="77777777" w:rsidR="00C374CB" w:rsidRPr="00C374CB" w:rsidRDefault="00C374CB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CAB06" w14:textId="77777777" w:rsidR="00C374CB" w:rsidRPr="00C374CB" w:rsidRDefault="00C374CB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B67B" w14:textId="77777777" w:rsidR="00C374CB" w:rsidRPr="00C374CB" w:rsidRDefault="00C374CB" w:rsidP="008F22BF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C374CB" w:rsidRPr="00C374CB" w14:paraId="37B38228" w14:textId="77777777" w:rsidTr="2018C32E">
        <w:trPr>
          <w:trHeight w:val="454"/>
        </w:trPr>
        <w:tc>
          <w:tcPr>
            <w:tcW w:w="92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2C98DE" w14:textId="77777777" w:rsidR="00C374CB" w:rsidRPr="00C374CB" w:rsidRDefault="00C374CB" w:rsidP="00F63C06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F1385E" w14:textId="77777777" w:rsidR="00C374CB" w:rsidRPr="00C374CB" w:rsidRDefault="00C374CB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0C3F13" w14:textId="77777777" w:rsidR="00C374CB" w:rsidRPr="00C374CB" w:rsidRDefault="00C374CB" w:rsidP="00F63C06">
            <w:pPr>
              <w:spacing w:before="0" w:line="240" w:lineRule="auto"/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DC75F8" w14:textId="77777777" w:rsidR="00C374CB" w:rsidRPr="00C374CB" w:rsidRDefault="00C374CB" w:rsidP="002116D5">
            <w:pPr>
              <w:pStyle w:val="TableHeaders"/>
              <w:spacing w:line="24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A287" w14:textId="77777777" w:rsidR="00C374CB" w:rsidRPr="00C374CB" w:rsidRDefault="00C374CB" w:rsidP="00C374CB">
            <w:pPr>
              <w:spacing w:before="0" w:line="240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60390" w14:textId="77777777" w:rsidR="00C374CB" w:rsidRPr="00C374CB" w:rsidRDefault="00C374CB" w:rsidP="002116D5">
            <w:pPr>
              <w:spacing w:before="0"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7C950002" w14:textId="77777777" w:rsidR="0076290A" w:rsidRDefault="002116D5" w:rsidP="0076290A">
      <w:pPr>
        <w:spacing w:before="0"/>
        <w:rPr>
          <w:rFonts w:cstheme="minorHAnsi"/>
          <w:b/>
          <w:sz w:val="22"/>
          <w:szCs w:val="22"/>
        </w:rPr>
      </w:pPr>
      <w:r w:rsidRPr="00C374CB">
        <w:rPr>
          <w:rFonts w:cstheme="minorHAnsi"/>
          <w:b/>
          <w:sz w:val="22"/>
          <w:szCs w:val="22"/>
        </w:rPr>
        <w:t>Payment</w:t>
      </w:r>
    </w:p>
    <w:p w14:paraId="7B2E57DD" w14:textId="77777777" w:rsidR="00932336" w:rsidRDefault="00932336" w:rsidP="0076290A">
      <w:pPr>
        <w:spacing w:before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Cash</w:t>
      </w:r>
    </w:p>
    <w:p w14:paraId="3BEDC554" w14:textId="77777777" w:rsidR="00932336" w:rsidRDefault="00932336" w:rsidP="0076290A">
      <w:pPr>
        <w:spacing w:before="0"/>
        <w:rPr>
          <w:rFonts w:cstheme="minorHAnsi"/>
          <w:sz w:val="22"/>
          <w:szCs w:val="22"/>
        </w:rPr>
      </w:pPr>
    </w:p>
    <w:p w14:paraId="2BB7EDBA" w14:textId="77777777" w:rsidR="00F361C4" w:rsidRDefault="00F361C4" w:rsidP="0076290A">
      <w:pPr>
        <w:spacing w:before="0"/>
        <w:rPr>
          <w:rFonts w:cstheme="minorHAnsi"/>
          <w:sz w:val="22"/>
          <w:szCs w:val="22"/>
        </w:rPr>
      </w:pPr>
      <w:r w:rsidRPr="00C12BF4">
        <w:rPr>
          <w:rFonts w:cstheme="minorHAnsi"/>
          <w:noProof/>
          <w:sz w:val="16"/>
          <w:szCs w:val="16"/>
          <w:lang w:val="en-AU" w:eastAsia="en-AU"/>
        </w:rPr>
        <w:drawing>
          <wp:anchor distT="0" distB="0" distL="114300" distR="114300" simplePos="0" relativeHeight="251658240" behindDoc="0" locked="0" layoutInCell="1" allowOverlap="1" wp14:anchorId="65EB5094" wp14:editId="0F7F2565">
            <wp:simplePos x="0" y="0"/>
            <wp:positionH relativeFrom="margin">
              <wp:posOffset>5232400</wp:posOffset>
            </wp:positionH>
            <wp:positionV relativeFrom="margin">
              <wp:posOffset>7880985</wp:posOffset>
            </wp:positionV>
            <wp:extent cx="1416050" cy="904240"/>
            <wp:effectExtent l="0" t="0" r="0" b="0"/>
            <wp:wrapSquare wrapText="bothSides"/>
            <wp:docPr id="1" name="Picture 1" descr="C:\Users\Owner\Desktop\Grenfell Public School\My Schools Connect\We're-Online-with-My-School-Conn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Grenfell Public School\My Schools Connect\We're-Online-with-My-School-Connec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7B39D" w14:textId="77777777" w:rsidR="00F361C4" w:rsidRDefault="00F361C4" w:rsidP="0076290A">
      <w:pPr>
        <w:spacing w:before="0"/>
        <w:rPr>
          <w:rFonts w:cstheme="minorHAnsi"/>
          <w:sz w:val="22"/>
          <w:szCs w:val="22"/>
        </w:rPr>
      </w:pPr>
    </w:p>
    <w:p w14:paraId="70226CF7" w14:textId="77777777" w:rsidR="00C12BF4" w:rsidRPr="0076290A" w:rsidRDefault="00932336" w:rsidP="0076290A">
      <w:pPr>
        <w:spacing w:before="0"/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>Online ordering now available via My Schools Connect – Download the app now!</w:t>
      </w:r>
    </w:p>
    <w:p w14:paraId="73BB4540" w14:textId="77777777" w:rsidR="002116D5" w:rsidRPr="0076290A" w:rsidRDefault="002116D5" w:rsidP="00045922">
      <w:pPr>
        <w:spacing w:before="0" w:line="240" w:lineRule="auto"/>
        <w:rPr>
          <w:rFonts w:cstheme="minorHAnsi"/>
          <w:sz w:val="16"/>
          <w:szCs w:val="16"/>
        </w:rPr>
      </w:pPr>
    </w:p>
    <w:p w14:paraId="725C9C76" w14:textId="77777777" w:rsidR="0076290A" w:rsidRPr="0076290A" w:rsidRDefault="002B2CC4" w:rsidP="00045922">
      <w:pPr>
        <w:spacing w:before="0" w:line="24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sectPr w:rsidR="0076290A" w:rsidRPr="0076290A" w:rsidSect="0042126F">
      <w:headerReference w:type="default" r:id="rId12"/>
      <w:footerReference w:type="default" r:id="rId13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EB9E9" w14:textId="77777777" w:rsidR="0042126F" w:rsidRDefault="0042126F" w:rsidP="00650259">
      <w:pPr>
        <w:spacing w:line="240" w:lineRule="auto"/>
      </w:pPr>
      <w:r>
        <w:separator/>
      </w:r>
    </w:p>
  </w:endnote>
  <w:endnote w:type="continuationSeparator" w:id="0">
    <w:p w14:paraId="373611B5" w14:textId="77777777" w:rsidR="0042126F" w:rsidRDefault="0042126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159717-768A-40DC-BA4E-644A9B369D6E}"/>
    <w:embedBold r:id="rId2" w:fontKey="{89144749-4BB2-4E0D-9200-DB9B2CA343E4}"/>
    <w:embedItalic r:id="rId3" w:fontKey="{C6337278-982E-492C-BB47-32034C8CF7C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D6CCF01-CEC4-47EA-B4CE-BF431478E1D9}"/>
    <w:embedBold r:id="rId5" w:fontKey="{2C16FFAF-0671-45C8-A2E4-71C9E4294150}"/>
    <w:embedItalic r:id="rId6" w:fontKey="{AE3E250D-FA14-49B9-B3B8-CD47EAD9EA0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359A529-6F7C-453D-BF91-32E9F5E891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D7CAA0C-76F2-4211-8237-4AA61287ED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C46697" w14:paraId="574B2C9E" w14:textId="77777777" w:rsidTr="00562601">
      <w:tc>
        <w:tcPr>
          <w:tcW w:w="2500" w:type="pct"/>
          <w:vAlign w:val="center"/>
        </w:tcPr>
        <w:p w14:paraId="3EBB9547" w14:textId="77777777" w:rsidR="00562601" w:rsidRPr="00C46697" w:rsidRDefault="00562601" w:rsidP="00CC0743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2500" w:type="pct"/>
          <w:vAlign w:val="center"/>
        </w:tcPr>
        <w:p w14:paraId="3D5A9677" w14:textId="77777777" w:rsidR="00562601" w:rsidRPr="00C46697" w:rsidRDefault="00562601" w:rsidP="00A14BC0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14:paraId="79FB9DFC" w14:textId="77777777" w:rsidR="00562601" w:rsidRPr="00C46697" w:rsidRDefault="00562601" w:rsidP="002A648D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1CF8A" w14:textId="77777777" w:rsidR="0042126F" w:rsidRDefault="0042126F" w:rsidP="00650259">
      <w:pPr>
        <w:spacing w:line="240" w:lineRule="auto"/>
      </w:pPr>
      <w:r>
        <w:separator/>
      </w:r>
    </w:p>
  </w:footnote>
  <w:footnote w:type="continuationSeparator" w:id="0">
    <w:p w14:paraId="2C2955DE" w14:textId="77777777" w:rsidR="0042126F" w:rsidRDefault="0042126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57ED" w14:textId="77777777" w:rsidR="001D3CDB" w:rsidRPr="00672759" w:rsidRDefault="001D3CDB" w:rsidP="006C02DF">
    <w:pPr>
      <w:pStyle w:val="NoSpacing"/>
      <w:jc w:val="right"/>
      <w:rPr>
        <w:rFonts w:cstheme="minorHAnsi"/>
        <w:sz w:val="26"/>
        <w:szCs w:val="16"/>
      </w:rPr>
    </w:pPr>
    <w:r w:rsidRPr="00672759">
      <w:rPr>
        <w:rFonts w:cstheme="minorHAnsi"/>
        <w:sz w:val="38"/>
      </w:rPr>
      <w:t>Grenfell Public School</w:t>
    </w:r>
    <w:r w:rsidRPr="00672759">
      <w:rPr>
        <w:rFonts w:cstheme="minorHAnsi"/>
        <w:b/>
        <w:sz w:val="38"/>
      </w:rPr>
      <w:t xml:space="preserve"> Uniform Order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2E7604E"/>
    <w:multiLevelType w:val="hybridMultilevel"/>
    <w:tmpl w:val="C952CCB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E0349EF"/>
    <w:multiLevelType w:val="hybridMultilevel"/>
    <w:tmpl w:val="34D89A1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78774013">
    <w:abstractNumId w:val="13"/>
  </w:num>
  <w:num w:numId="2" w16cid:durableId="1044522264">
    <w:abstractNumId w:val="8"/>
  </w:num>
  <w:num w:numId="3" w16cid:durableId="2016610942">
    <w:abstractNumId w:val="17"/>
  </w:num>
  <w:num w:numId="4" w16cid:durableId="131749167">
    <w:abstractNumId w:val="14"/>
  </w:num>
  <w:num w:numId="5" w16cid:durableId="2044133707">
    <w:abstractNumId w:val="15"/>
  </w:num>
  <w:num w:numId="6" w16cid:durableId="1054818696">
    <w:abstractNumId w:val="21"/>
  </w:num>
  <w:num w:numId="7" w16cid:durableId="736637072">
    <w:abstractNumId w:val="7"/>
  </w:num>
  <w:num w:numId="8" w16cid:durableId="47532248">
    <w:abstractNumId w:val="12"/>
  </w:num>
  <w:num w:numId="9" w16cid:durableId="1979021893">
    <w:abstractNumId w:val="19"/>
  </w:num>
  <w:num w:numId="10" w16cid:durableId="670520832">
    <w:abstractNumId w:val="2"/>
  </w:num>
  <w:num w:numId="11" w16cid:durableId="529152911">
    <w:abstractNumId w:val="6"/>
  </w:num>
  <w:num w:numId="12" w16cid:durableId="162086458">
    <w:abstractNumId w:val="0"/>
  </w:num>
  <w:num w:numId="13" w16cid:durableId="1167937496">
    <w:abstractNumId w:val="3"/>
  </w:num>
  <w:num w:numId="14" w16cid:durableId="1895388340">
    <w:abstractNumId w:val="11"/>
  </w:num>
  <w:num w:numId="15" w16cid:durableId="1370640668">
    <w:abstractNumId w:val="9"/>
  </w:num>
  <w:num w:numId="16" w16cid:durableId="900167892">
    <w:abstractNumId w:val="18"/>
  </w:num>
  <w:num w:numId="17" w16cid:durableId="956133198">
    <w:abstractNumId w:val="4"/>
  </w:num>
  <w:num w:numId="18" w16cid:durableId="1896618448">
    <w:abstractNumId w:val="23"/>
  </w:num>
  <w:num w:numId="19" w16cid:durableId="2051764474">
    <w:abstractNumId w:val="20"/>
  </w:num>
  <w:num w:numId="20" w16cid:durableId="397167164">
    <w:abstractNumId w:val="16"/>
  </w:num>
  <w:num w:numId="21" w16cid:durableId="79565173">
    <w:abstractNumId w:val="22"/>
  </w:num>
  <w:num w:numId="22" w16cid:durableId="213546264">
    <w:abstractNumId w:val="5"/>
  </w:num>
  <w:num w:numId="23" w16cid:durableId="1540313867">
    <w:abstractNumId w:val="1"/>
  </w:num>
  <w:num w:numId="24" w16cid:durableId="1134712418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743"/>
    <w:rsid w:val="00003B30"/>
    <w:rsid w:val="00045922"/>
    <w:rsid w:val="00045CA6"/>
    <w:rsid w:val="00052382"/>
    <w:rsid w:val="00061CDF"/>
    <w:rsid w:val="0006568A"/>
    <w:rsid w:val="00076F0F"/>
    <w:rsid w:val="00084253"/>
    <w:rsid w:val="00087900"/>
    <w:rsid w:val="000D1F49"/>
    <w:rsid w:val="000F5C88"/>
    <w:rsid w:val="00117B01"/>
    <w:rsid w:val="001632C7"/>
    <w:rsid w:val="001727CA"/>
    <w:rsid w:val="001762FB"/>
    <w:rsid w:val="00186AC8"/>
    <w:rsid w:val="001D3CDB"/>
    <w:rsid w:val="001E4E2C"/>
    <w:rsid w:val="001F51B2"/>
    <w:rsid w:val="002116D5"/>
    <w:rsid w:val="002207A3"/>
    <w:rsid w:val="002369D9"/>
    <w:rsid w:val="00261C01"/>
    <w:rsid w:val="00281106"/>
    <w:rsid w:val="0028394A"/>
    <w:rsid w:val="00297A2D"/>
    <w:rsid w:val="002A4ED5"/>
    <w:rsid w:val="002A648D"/>
    <w:rsid w:val="002B2CC4"/>
    <w:rsid w:val="002B69B4"/>
    <w:rsid w:val="002C56E6"/>
    <w:rsid w:val="002C6AE0"/>
    <w:rsid w:val="002D3A9F"/>
    <w:rsid w:val="00324FFA"/>
    <w:rsid w:val="0032504D"/>
    <w:rsid w:val="00354B3D"/>
    <w:rsid w:val="00361E11"/>
    <w:rsid w:val="00381151"/>
    <w:rsid w:val="0039760F"/>
    <w:rsid w:val="003B4744"/>
    <w:rsid w:val="003D0200"/>
    <w:rsid w:val="003D60E6"/>
    <w:rsid w:val="003E438C"/>
    <w:rsid w:val="003F0847"/>
    <w:rsid w:val="003F1648"/>
    <w:rsid w:val="0040090B"/>
    <w:rsid w:val="0042126F"/>
    <w:rsid w:val="00446538"/>
    <w:rsid w:val="00450E42"/>
    <w:rsid w:val="0046302A"/>
    <w:rsid w:val="00482F68"/>
    <w:rsid w:val="00486E3E"/>
    <w:rsid w:val="00487D2D"/>
    <w:rsid w:val="004A6756"/>
    <w:rsid w:val="004C1AFB"/>
    <w:rsid w:val="004D5D62"/>
    <w:rsid w:val="005112D0"/>
    <w:rsid w:val="0052677A"/>
    <w:rsid w:val="00555FEC"/>
    <w:rsid w:val="00562601"/>
    <w:rsid w:val="0057256E"/>
    <w:rsid w:val="0057692D"/>
    <w:rsid w:val="00577E06"/>
    <w:rsid w:val="00582B1C"/>
    <w:rsid w:val="005939FB"/>
    <w:rsid w:val="00594BB0"/>
    <w:rsid w:val="005A3BF7"/>
    <w:rsid w:val="005F2035"/>
    <w:rsid w:val="005F7990"/>
    <w:rsid w:val="00602D78"/>
    <w:rsid w:val="006250A2"/>
    <w:rsid w:val="00631ED0"/>
    <w:rsid w:val="0063739C"/>
    <w:rsid w:val="006418DC"/>
    <w:rsid w:val="00650259"/>
    <w:rsid w:val="00652896"/>
    <w:rsid w:val="00672759"/>
    <w:rsid w:val="00674D46"/>
    <w:rsid w:val="00695649"/>
    <w:rsid w:val="006B664B"/>
    <w:rsid w:val="006C02DF"/>
    <w:rsid w:val="00707FC8"/>
    <w:rsid w:val="0076290A"/>
    <w:rsid w:val="00770F25"/>
    <w:rsid w:val="00787DD4"/>
    <w:rsid w:val="007A35A8"/>
    <w:rsid w:val="007B0A85"/>
    <w:rsid w:val="007C6A52"/>
    <w:rsid w:val="007D19F9"/>
    <w:rsid w:val="00806FF3"/>
    <w:rsid w:val="0082043E"/>
    <w:rsid w:val="00827EC6"/>
    <w:rsid w:val="00851FFA"/>
    <w:rsid w:val="008B28AB"/>
    <w:rsid w:val="008E203A"/>
    <w:rsid w:val="008F7F33"/>
    <w:rsid w:val="0090021E"/>
    <w:rsid w:val="00905BCD"/>
    <w:rsid w:val="0091229C"/>
    <w:rsid w:val="00932336"/>
    <w:rsid w:val="00940E73"/>
    <w:rsid w:val="00940FCB"/>
    <w:rsid w:val="009717DB"/>
    <w:rsid w:val="0098597D"/>
    <w:rsid w:val="00991B30"/>
    <w:rsid w:val="009B2940"/>
    <w:rsid w:val="009D406B"/>
    <w:rsid w:val="009F2638"/>
    <w:rsid w:val="009F619A"/>
    <w:rsid w:val="009F6DDE"/>
    <w:rsid w:val="00A14BC0"/>
    <w:rsid w:val="00A370A8"/>
    <w:rsid w:val="00A60442"/>
    <w:rsid w:val="00A91020"/>
    <w:rsid w:val="00AB5584"/>
    <w:rsid w:val="00AC2926"/>
    <w:rsid w:val="00B04A50"/>
    <w:rsid w:val="00B160CA"/>
    <w:rsid w:val="00B52217"/>
    <w:rsid w:val="00B90B5F"/>
    <w:rsid w:val="00B927C9"/>
    <w:rsid w:val="00BD4753"/>
    <w:rsid w:val="00BD5CB1"/>
    <w:rsid w:val="00BE62EE"/>
    <w:rsid w:val="00BF29C7"/>
    <w:rsid w:val="00BF3087"/>
    <w:rsid w:val="00C003BA"/>
    <w:rsid w:val="00C12BF4"/>
    <w:rsid w:val="00C374CB"/>
    <w:rsid w:val="00C427EB"/>
    <w:rsid w:val="00C46697"/>
    <w:rsid w:val="00C46878"/>
    <w:rsid w:val="00C81922"/>
    <w:rsid w:val="00CB4A51"/>
    <w:rsid w:val="00CC0743"/>
    <w:rsid w:val="00CD3F68"/>
    <w:rsid w:val="00CD4532"/>
    <w:rsid w:val="00CD47B0"/>
    <w:rsid w:val="00CE2539"/>
    <w:rsid w:val="00CE6104"/>
    <w:rsid w:val="00CE7918"/>
    <w:rsid w:val="00D04342"/>
    <w:rsid w:val="00D16163"/>
    <w:rsid w:val="00DB3FAD"/>
    <w:rsid w:val="00DC29AF"/>
    <w:rsid w:val="00DD447B"/>
    <w:rsid w:val="00DF0832"/>
    <w:rsid w:val="00DF182F"/>
    <w:rsid w:val="00E0535A"/>
    <w:rsid w:val="00E062E6"/>
    <w:rsid w:val="00E07F36"/>
    <w:rsid w:val="00E12970"/>
    <w:rsid w:val="00E25DED"/>
    <w:rsid w:val="00E2752C"/>
    <w:rsid w:val="00E574FB"/>
    <w:rsid w:val="00E61C09"/>
    <w:rsid w:val="00E677FE"/>
    <w:rsid w:val="00E95AD1"/>
    <w:rsid w:val="00EB3B58"/>
    <w:rsid w:val="00EC7359"/>
    <w:rsid w:val="00EE3054"/>
    <w:rsid w:val="00EE38BC"/>
    <w:rsid w:val="00EE41E0"/>
    <w:rsid w:val="00F00606"/>
    <w:rsid w:val="00F01256"/>
    <w:rsid w:val="00F361C4"/>
    <w:rsid w:val="00F52B51"/>
    <w:rsid w:val="00F5418C"/>
    <w:rsid w:val="00F549BE"/>
    <w:rsid w:val="00F60CC1"/>
    <w:rsid w:val="00F63C06"/>
    <w:rsid w:val="00F666AA"/>
    <w:rsid w:val="00F749CC"/>
    <w:rsid w:val="00F86BF2"/>
    <w:rsid w:val="00FC218F"/>
    <w:rsid w:val="00FC7475"/>
    <w:rsid w:val="00FD4E91"/>
    <w:rsid w:val="00FD6082"/>
    <w:rsid w:val="00FE2E33"/>
    <w:rsid w:val="00FE78A0"/>
    <w:rsid w:val="00FF2887"/>
    <w:rsid w:val="00FF65E4"/>
    <w:rsid w:val="1165AFCA"/>
    <w:rsid w:val="2018C32E"/>
    <w:rsid w:val="42658279"/>
    <w:rsid w:val="7CC5E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ABF1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table" w:styleId="ListTable6Colorful-Accent2">
    <w:name w:val="List Table 6 Colorful Accent 2"/>
    <w:basedOn w:val="TableNormal"/>
    <w:uiPriority w:val="51"/>
    <w:rsid w:val="00CC074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paragraph" w:styleId="ListParagraph">
    <w:name w:val="List Paragraph"/>
    <w:basedOn w:val="Normal"/>
    <w:uiPriority w:val="34"/>
    <w:semiHidden/>
    <w:qFormat/>
    <w:rsid w:val="002116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0D74F20D6E4065B651CF774BBD2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76A7F-8188-4FCE-9BAB-ED82E4786E3E}"/>
      </w:docPartPr>
      <w:docPartBody>
        <w:p w:rsidR="00FF531F" w:rsidRDefault="00602D78" w:rsidP="00602D78">
          <w:pPr>
            <w:pStyle w:val="D70D74F20D6E4065B651CF774BBD26F0"/>
          </w:pPr>
          <w:r w:rsidRPr="002A648D">
            <w:t>Item</w:t>
          </w:r>
        </w:p>
      </w:docPartBody>
    </w:docPart>
    <w:docPart>
      <w:docPartPr>
        <w:name w:val="54AFF2E457FD480F865ECD3883493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0F433-C0B3-48CA-813B-EAD35E649236}"/>
      </w:docPartPr>
      <w:docPartBody>
        <w:p w:rsidR="00FF531F" w:rsidRDefault="00602D78" w:rsidP="00602D78">
          <w:pPr>
            <w:pStyle w:val="54AFF2E457FD480F865ECD388349399F"/>
          </w:pPr>
          <w:r w:rsidRPr="002A4ED5">
            <w:t>Quantity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0BF"/>
    <w:rsid w:val="00166433"/>
    <w:rsid w:val="00200984"/>
    <w:rsid w:val="00207EB4"/>
    <w:rsid w:val="00237797"/>
    <w:rsid w:val="00306BC3"/>
    <w:rsid w:val="004E1E8B"/>
    <w:rsid w:val="00582932"/>
    <w:rsid w:val="00602D78"/>
    <w:rsid w:val="00634385"/>
    <w:rsid w:val="006B18CC"/>
    <w:rsid w:val="00716BF2"/>
    <w:rsid w:val="008B755F"/>
    <w:rsid w:val="008C45DA"/>
    <w:rsid w:val="008F2582"/>
    <w:rsid w:val="00982807"/>
    <w:rsid w:val="00994C75"/>
    <w:rsid w:val="00B644FC"/>
    <w:rsid w:val="00B75148"/>
    <w:rsid w:val="00C94FE8"/>
    <w:rsid w:val="00CB027B"/>
    <w:rsid w:val="00D17500"/>
    <w:rsid w:val="00E320BF"/>
    <w:rsid w:val="00E90238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0D74F20D6E4065B651CF774BBD26F0">
    <w:name w:val="D70D74F20D6E4065B651CF774BBD26F0"/>
    <w:rsid w:val="00602D78"/>
  </w:style>
  <w:style w:type="paragraph" w:customStyle="1" w:styleId="54AFF2E457FD480F865ECD388349399F">
    <w:name w:val="54AFF2E457FD480F865ECD388349399F"/>
    <w:rsid w:val="00602D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BD5385E75A37479B28539FFECA4FF6" ma:contentTypeVersion="14" ma:contentTypeDescription="Create a new document." ma:contentTypeScope="" ma:versionID="db16ce0c0ad7a0306d5aab29aa8e8a76">
  <xsd:schema xmlns:xsd="http://www.w3.org/2001/XMLSchema" xmlns:xs="http://www.w3.org/2001/XMLSchema" xmlns:p="http://schemas.microsoft.com/office/2006/metadata/properties" xmlns:ns2="31e1fdaa-1808-45e6-9bb4-df934d0df1c0" xmlns:ns3="1d4c871b-ff79-4cd4-a3d4-08ca0fc16bcb" targetNamespace="http://schemas.microsoft.com/office/2006/metadata/properties" ma:root="true" ma:fieldsID="8bbdc29d86a452aafba06c63a2de14fe" ns2:_="" ns3:_="">
    <xsd:import namespace="31e1fdaa-1808-45e6-9bb4-df934d0df1c0"/>
    <xsd:import namespace="1d4c871b-ff79-4cd4-a3d4-08ca0fc16bc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1fdaa-1808-45e6-9bb4-df934d0df1c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c871b-ff79-4cd4-a3d4-08ca0fc16bc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c66cb20-19e9-4091-a164-1afdc7f2f26d}" ma:internalName="TaxCatchAll" ma:showField="CatchAllData" ma:web="1d4c871b-ff79-4cd4-a3d4-08ca0fc16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e1fdaa-1808-45e6-9bb4-df934d0df1c0">
      <Terms xmlns="http://schemas.microsoft.com/office/infopath/2007/PartnerControls"/>
    </lcf76f155ced4ddcb4097134ff3c332f>
    <TaxCatchAll xmlns="1d4c871b-ff79-4cd4-a3d4-08ca0fc16bc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EC7294-4A24-46CD-ABE1-C26A1DB6B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e1fdaa-1808-45e6-9bb4-df934d0df1c0"/>
    <ds:schemaRef ds:uri="1d4c871b-ff79-4cd4-a3d4-08ca0fc16b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831B78-13E2-4E10-85EC-BE8B5DD9F2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31e1fdaa-1808-45e6-9bb4-df934d0df1c0"/>
    <ds:schemaRef ds:uri="1d4c871b-ff79-4cd4-a3d4-08ca0fc16bcb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2023-10-10T01:42:00Z</dcterms:created>
  <dcterms:modified xsi:type="dcterms:W3CDTF">2024-03-27T01:14:00Z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0x01010031BD5385E75A37479B28539FFECA4FF6</vt:lpwstr>
  </property>
  <property fmtid="{D5CDD505-2E9C-101B-9397-08002B2CF9AE}" pid="3" name="MediaServiceImageTags">
    <vt:lpwstr/>
  </property>
</Properties>
</file>